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85723" distR="85723">
            <wp:extent cx="7391273" cy="5179778"/>
            <wp:effectExtent l="0" t="0" r="14" b="28"/>
            <wp:docPr id="1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91273" cy="517977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3" distR="85723">
            <wp:extent cx="7305549" cy="5119703"/>
            <wp:effectExtent l="0" t="0" r="14" b="2"/>
            <wp:docPr id="4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05549" cy="5119703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85723" distR="85723">
            <wp:extent cx="7519507" cy="5272199"/>
            <wp:effectExtent l="0" t="0" r="15" b="2"/>
            <wp:docPr id="7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19507" cy="5272199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png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4</Pages>
  <Words>0</Words>
  <Characters>0</Characters>
  <Lines>3</Lines>
  <Paragraphs>0</Paragraphs>
  <CharactersWithSpaces>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lenovo</cp:lastModifiedBy>
  <cp:revision>1</cp:revision>
  <dcterms:created xsi:type="dcterms:W3CDTF">2020-05-08T06:11:00Z</dcterms:created>
  <dcterms:modified xsi:type="dcterms:W3CDTF">2024-01-29T01:21:27Z</dcterms:modified>
</cp:coreProperties>
</file>