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3" distR="85723">
            <wp:extent cx="5274310" cy="7033786"/>
            <wp:effectExtent l="1" t="18" r="32" b="1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70337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85723" distR="85723">
            <wp:extent cx="5274310" cy="7033786"/>
            <wp:effectExtent l="1" t="18" r="32" b="1"/>
            <wp:docPr id="4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70337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85723" distR="85723">
            <wp:extent cx="5274310" cy="7033786"/>
            <wp:effectExtent l="1" t="18" r="32" b="1"/>
            <wp:docPr id="7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70337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g"/><Relationship Id="rId3" Type="http://schemas.openxmlformats.org/officeDocument/2006/relationships/image" Target="media/5.jpg"/><Relationship Id="rId4" Type="http://schemas.openxmlformats.org/officeDocument/2006/relationships/image" Target="media/8.jpg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3</Pages>
  <Words>0</Words>
  <Characters>0</Characters>
  <Lines>3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2024-07-08T08:15:47Z</dcterms:modified>
</cp:coreProperties>
</file>